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3E3" w:rsidRPr="00987CF4" w:rsidRDefault="00B613E3" w:rsidP="00987CF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FF0000"/>
        </w:rPr>
      </w:pPr>
      <w:r w:rsidRPr="00987CF4">
        <w:rPr>
          <w:rFonts w:ascii="Times New Roman" w:hAnsi="Times New Roman" w:cs="Times New Roman"/>
          <w:b/>
          <w:bCs/>
          <w:color w:val="FF0000"/>
        </w:rPr>
        <w:t>ПРОЕКТ</w:t>
      </w:r>
    </w:p>
    <w:p w:rsidR="00B613E3" w:rsidRPr="00987CF4" w:rsidRDefault="00B613E3" w:rsidP="00987CF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87CF4">
        <w:rPr>
          <w:rFonts w:ascii="Times New Roman" w:hAnsi="Times New Roman" w:cs="Times New Roman"/>
          <w:b/>
          <w:bCs/>
        </w:rPr>
        <w:t>ДОГОВОР КУПЛИ-ПРОДАЖИ №__</w:t>
      </w:r>
    </w:p>
    <w:p w:rsidR="00B613E3" w:rsidRPr="00987CF4" w:rsidRDefault="00B613E3" w:rsidP="00987CF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__________________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</w:t>
      </w:r>
      <w:r w:rsidRPr="00987CF4">
        <w:rPr>
          <w:rFonts w:ascii="Times New Roman" w:hAnsi="Times New Roman" w:cs="Times New Roman"/>
        </w:rPr>
        <w:t>_____________201</w:t>
      </w:r>
      <w:r>
        <w:rPr>
          <w:rFonts w:ascii="Times New Roman" w:hAnsi="Times New Roman" w:cs="Times New Roman"/>
        </w:rPr>
        <w:t>_</w:t>
      </w:r>
      <w:r w:rsidRPr="00987CF4">
        <w:rPr>
          <w:rFonts w:ascii="Times New Roman" w:hAnsi="Times New Roman" w:cs="Times New Roman"/>
        </w:rPr>
        <w:t xml:space="preserve"> г.</w:t>
      </w:r>
    </w:p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  <w:r w:rsidRPr="00987CF4">
        <w:rPr>
          <w:rFonts w:ascii="Times New Roman" w:hAnsi="Times New Roman" w:cs="Times New Roman"/>
        </w:rPr>
        <w:t>, с одной стороны и</w:t>
      </w: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________________________________________________________________________________________,</w:t>
      </w: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именуемый в дальнейшем "Покупатель", в лице ___</w:t>
      </w:r>
      <w:r>
        <w:rPr>
          <w:rFonts w:ascii="Times New Roman" w:hAnsi="Times New Roman" w:cs="Times New Roman"/>
        </w:rPr>
        <w:t>_______________</w:t>
      </w:r>
      <w:r w:rsidRPr="00987CF4">
        <w:rPr>
          <w:rFonts w:ascii="Times New Roman" w:hAnsi="Times New Roman" w:cs="Times New Roman"/>
        </w:rPr>
        <w:t>___________________________, действующего на основании ______</w:t>
      </w:r>
      <w:r>
        <w:rPr>
          <w:rFonts w:ascii="Times New Roman" w:hAnsi="Times New Roman" w:cs="Times New Roman"/>
        </w:rPr>
        <w:t>_________________</w:t>
      </w:r>
      <w:r w:rsidRPr="00987CF4">
        <w:rPr>
          <w:rFonts w:ascii="Times New Roman" w:hAnsi="Times New Roman" w:cs="Times New Roman"/>
        </w:rPr>
        <w:t>______, с другой стороны, заключили настоящий Договор о нижеследующем:</w:t>
      </w:r>
    </w:p>
    <w:p w:rsidR="00B613E3" w:rsidRPr="00987CF4" w:rsidRDefault="00B613E3" w:rsidP="00987CF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987CF4">
        <w:rPr>
          <w:rFonts w:ascii="Times New Roman" w:hAnsi="Times New Roman" w:cs="Times New Roman"/>
          <w:b/>
          <w:bCs/>
        </w:rPr>
        <w:t>Предмет договора</w:t>
      </w:r>
    </w:p>
    <w:p w:rsidR="00B613E3" w:rsidRPr="00987CF4" w:rsidRDefault="00B613E3" w:rsidP="00987CF4">
      <w:pPr>
        <w:pStyle w:val="ListParagraph"/>
        <w:spacing w:after="0" w:line="240" w:lineRule="auto"/>
        <w:ind w:left="0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1.1. В соответствии с условиями настоящего договора «Продавец» передает, а «Покупатель», признанный победителем по итогам проведения </w:t>
      </w:r>
      <w:r>
        <w:rPr>
          <w:rFonts w:ascii="Times New Roman" w:hAnsi="Times New Roman" w:cs="Times New Roman"/>
        </w:rPr>
        <w:t>т</w:t>
      </w:r>
      <w:r w:rsidRPr="00987CF4">
        <w:rPr>
          <w:rFonts w:ascii="Times New Roman" w:hAnsi="Times New Roman" w:cs="Times New Roman"/>
        </w:rPr>
        <w:t>оргов</w:t>
      </w:r>
      <w:r>
        <w:rPr>
          <w:rFonts w:ascii="Times New Roman" w:hAnsi="Times New Roman" w:cs="Times New Roman"/>
        </w:rPr>
        <w:t xml:space="preserve"> </w:t>
      </w:r>
      <w:r w:rsidRPr="00987CF4">
        <w:rPr>
          <w:rFonts w:ascii="Times New Roman" w:hAnsi="Times New Roman" w:cs="Times New Roman"/>
        </w:rPr>
        <w:t xml:space="preserve">в электронной форме, состоявшихся __________ года на электронной торговой площадке </w:t>
      </w:r>
      <w:r>
        <w:rPr>
          <w:rFonts w:ascii="Times New Roman" w:hAnsi="Times New Roman" w:cs="Times New Roman"/>
        </w:rPr>
        <w:t>_______________________</w:t>
      </w:r>
      <w:r w:rsidRPr="00987CF4">
        <w:rPr>
          <w:rFonts w:ascii="Times New Roman" w:hAnsi="Times New Roman" w:cs="Times New Roman"/>
        </w:rPr>
        <w:t xml:space="preserve"> по продаже лота № ________ согласно протокола от __</w:t>
      </w:r>
      <w:r>
        <w:rPr>
          <w:rFonts w:ascii="Times New Roman" w:hAnsi="Times New Roman" w:cs="Times New Roman"/>
        </w:rPr>
        <w:t>____________</w:t>
      </w:r>
      <w:r w:rsidRPr="00987CF4">
        <w:rPr>
          <w:rFonts w:ascii="Times New Roman" w:hAnsi="Times New Roman" w:cs="Times New Roman"/>
        </w:rPr>
        <w:t>__________ года, принимает в собственность следующее имущество, входящее в состав данного лота:</w:t>
      </w: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__________________________________________________</w:t>
      </w:r>
      <w:r w:rsidRPr="00987CF4">
        <w:rPr>
          <w:rFonts w:ascii="Times New Roman" w:hAnsi="Times New Roman" w:cs="Times New Roman"/>
        </w:rPr>
        <w:t>_____________________________________</w:t>
      </w: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987CF4">
        <w:rPr>
          <w:rFonts w:ascii="Times New Roman" w:hAnsi="Times New Roman" w:cs="Times New Roman"/>
          <w:b/>
          <w:bCs/>
        </w:rPr>
        <w:t>Стоимость имущества и порядок его оплаты</w:t>
      </w:r>
    </w:p>
    <w:p w:rsidR="00B613E3" w:rsidRPr="00987CF4" w:rsidRDefault="00B613E3" w:rsidP="00987CF4">
      <w:pPr>
        <w:pStyle w:val="ListParagraph"/>
        <w:spacing w:after="0" w:line="240" w:lineRule="auto"/>
        <w:ind w:left="0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2.1. Стоимость продажи имущества, указанного в пункте 1.1. настоящего договора, предложенная покупателем в ходе торгов</w:t>
      </w:r>
      <w:r>
        <w:rPr>
          <w:rFonts w:ascii="Times New Roman" w:hAnsi="Times New Roman" w:cs="Times New Roman"/>
        </w:rPr>
        <w:t xml:space="preserve"> </w:t>
      </w:r>
      <w:r w:rsidRPr="00987CF4">
        <w:rPr>
          <w:rFonts w:ascii="Times New Roman" w:hAnsi="Times New Roman" w:cs="Times New Roman"/>
        </w:rPr>
        <w:t>в электронной  форме составляет _________ (_________________________________) рублей.</w:t>
      </w: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2.2. Оплата стоимости имущества производится «Покупателем» в течение 30-ти (тридцати) дней с даты подписания Сторонами настоящего договора путем перечисления денежных средств  на расчетный счет продавца. </w:t>
      </w: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2.3. Надлежащим выполнением «Покупателем» своих обязательств по оплате Имущества, является поступление денежных средств на р/счет «Продавца» в   порядке, сумме и в сроки, указанные в п.2.1, 2.2. настоящего договора. По окончании расчетов Стороны оформляют соответствующий передаточный акт.   </w:t>
      </w:r>
    </w:p>
    <w:p w:rsidR="00B613E3" w:rsidRPr="00987CF4" w:rsidRDefault="00B613E3" w:rsidP="00987CF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   </w:t>
      </w:r>
    </w:p>
    <w:p w:rsidR="00B613E3" w:rsidRPr="00987CF4" w:rsidRDefault="00B613E3" w:rsidP="00987CF4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987CF4">
        <w:rPr>
          <w:rFonts w:ascii="Times New Roman" w:hAnsi="Times New Roman" w:cs="Times New Roman"/>
          <w:b/>
          <w:bCs/>
        </w:rPr>
        <w:t>Порядок передачи имущества и переход</w:t>
      </w:r>
    </w:p>
    <w:p w:rsidR="00B613E3" w:rsidRPr="00987CF4" w:rsidRDefault="00B613E3" w:rsidP="00987CF4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 w:rsidRPr="00987CF4">
        <w:rPr>
          <w:rFonts w:ascii="Times New Roman" w:hAnsi="Times New Roman" w:cs="Times New Roman"/>
          <w:b/>
          <w:bCs/>
        </w:rPr>
        <w:t xml:space="preserve">                                                  права собственности на имущество</w:t>
      </w:r>
    </w:p>
    <w:p w:rsidR="00B613E3" w:rsidRPr="00987CF4" w:rsidRDefault="00B613E3" w:rsidP="00987CF4">
      <w:pPr>
        <w:pStyle w:val="ListParagraph"/>
        <w:spacing w:after="0" w:line="240" w:lineRule="auto"/>
        <w:ind w:left="0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3.1. Имущество передается по месту его нахождения, то есть по адресу ______________________.</w:t>
      </w:r>
    </w:p>
    <w:p w:rsidR="00B613E3" w:rsidRPr="00987CF4" w:rsidRDefault="00B613E3" w:rsidP="00987CF4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3.2. Имущество считается переданным «Продавцом» и принятым «Покупателем» с момента </w:t>
      </w:r>
    </w:p>
    <w:p w:rsidR="00B613E3" w:rsidRPr="00987CF4" w:rsidRDefault="00B613E3" w:rsidP="00987CF4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подписания Сторонами акта приема-передачи имущества,  а  «Продавец» считается выполнившим  свою </w:t>
      </w:r>
    </w:p>
    <w:p w:rsidR="00B613E3" w:rsidRPr="00987CF4" w:rsidRDefault="00B613E3" w:rsidP="00987CF4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обязанность по передаче имущества.  </w:t>
      </w:r>
    </w:p>
    <w:p w:rsidR="00B613E3" w:rsidRPr="00987CF4" w:rsidRDefault="00B613E3" w:rsidP="00987CF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3.3. Акт сдачи-приемки имущества подписывается уполномоченными на то  представителями Сторон.</w:t>
      </w: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3.4. Передача имущества должна быть осуществлена в течение 3-х (трех) рабочих дней со дня его полной оплаты  «Покупателем».         </w:t>
      </w:r>
    </w:p>
    <w:p w:rsidR="00B613E3" w:rsidRPr="00987CF4" w:rsidRDefault="00B613E3" w:rsidP="00987CF4">
      <w:pPr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</w:rPr>
      </w:pPr>
      <w:r w:rsidRPr="00987CF4">
        <w:rPr>
          <w:rFonts w:ascii="Times New Roman" w:hAnsi="Times New Roman" w:cs="Times New Roman"/>
          <w:b/>
          <w:bCs/>
          <w:lang w:val="en-US"/>
        </w:rPr>
        <w:t>IV</w:t>
      </w:r>
      <w:r w:rsidRPr="00987CF4">
        <w:rPr>
          <w:rFonts w:ascii="Times New Roman" w:hAnsi="Times New Roman" w:cs="Times New Roman"/>
          <w:b/>
          <w:bCs/>
        </w:rPr>
        <w:t>. Ответственность сторон</w:t>
      </w: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нормами действующего законодательства РФ и настоящим договором.</w:t>
      </w: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4.2. Стороны договорились, что не поступление денежных средств в счет оплаты имущества в сумме и в сроки, указанные в настоящем договоре, считается отказом «Покупателя» от исполнения обязательств по оплате имущества, а «Продавец» вправе отказаться от исполнения своих обязательств по настоящему договору, письменно уведомив «Покупателя» о расторжении данного договора.</w:t>
      </w:r>
    </w:p>
    <w:p w:rsidR="00B613E3" w:rsidRPr="00987CF4" w:rsidRDefault="00B613E3" w:rsidP="00987CF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Настоящий договор считается расторгнутым с момента направления «Продавцом» вышеуказанного уведомления. В данном случае оформления Сторонами дополнительного соглашения о расторжении настоящего договора не требуется.</w:t>
      </w: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4.3. В случае уклонения «Покупателя» от фактического принятия имущества в установленный настоящим договором срок, он уплачивает «Продавцу» пеню в размере одной трехсотой ставки рефинансирования, установленной Центральным Банком России на день данного нарушения за каждый день просрочки, но не более чем 5% от стоимости имущества.</w:t>
      </w: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4.4. В случае, если «Покупатель» отказывается от принятия имущества, то настоящий договор считается расторгнутым с момента уведомления «Покупателем» «Продавца» об отказе в получении имущества.</w:t>
      </w: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4.5. В случае уклонения «Продавца» от фактической передачи имущества «Покупателю» в установленный настоящим договором срок, он уплачивает «Покупателю» пеню в размере одной трехсотой ставки рефинансирования, установленной Центральным Банком России за каждый день просрочки, но не более чем 5% от стоимости имущества.</w:t>
      </w:r>
    </w:p>
    <w:p w:rsidR="00B613E3" w:rsidRPr="00987CF4" w:rsidRDefault="00B613E3" w:rsidP="00987CF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  <w:lang w:val="en-US"/>
        </w:rPr>
        <w:t>V</w:t>
      </w:r>
      <w:r w:rsidRPr="00987CF4">
        <w:rPr>
          <w:rFonts w:ascii="Times New Roman" w:hAnsi="Times New Roman" w:cs="Times New Roman"/>
          <w:b/>
          <w:bCs/>
        </w:rPr>
        <w:t>. Срок действия настоящего договора</w:t>
      </w:r>
    </w:p>
    <w:p w:rsidR="00B613E3" w:rsidRPr="00987CF4" w:rsidRDefault="00B613E3" w:rsidP="00987CF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5.1. Настоящий договор вступает в силу с момента его подписания обеими Сторонами и прекращает свое действие после исполнения Сторонами всех своих обязательств по нему, либо при его расторжении в предусмотренных действующим законодательством РФ и настоящим договором случаях.</w:t>
      </w: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5.2.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судебные инстанции в соответствии с действующим законодательством РФ.</w:t>
      </w: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5.3. Любые изменения и дополнения к настоящему договору действительны только в том случае, если они совершены в письменной форме и подписаны представителями обеих сторон.</w:t>
      </w: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5.4. Все уведомления и сообщения должны направляться в письменной форме.</w:t>
      </w: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5.5. Во всем остальном, что не урегулировано условиями настоящего договора, Стороны руководствуются федеральным законодательством.</w:t>
      </w: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5.6. Настоящий договор составлен в </w:t>
      </w:r>
      <w:r>
        <w:rPr>
          <w:rFonts w:ascii="Times New Roman" w:hAnsi="Times New Roman" w:cs="Times New Roman"/>
        </w:rPr>
        <w:t>2</w:t>
      </w:r>
      <w:r w:rsidRPr="00987CF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двух</w:t>
      </w:r>
      <w:r w:rsidRPr="00987CF4">
        <w:rPr>
          <w:rFonts w:ascii="Times New Roman" w:hAnsi="Times New Roman" w:cs="Times New Roman"/>
        </w:rPr>
        <w:t>) экземплярах, имеющих равную юридическую силу, по одному для каждой из сторон.</w:t>
      </w: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87CF4">
        <w:rPr>
          <w:rFonts w:ascii="Times New Roman" w:hAnsi="Times New Roman" w:cs="Times New Roman"/>
          <w:b/>
          <w:bCs/>
          <w:lang w:val="en-AU"/>
        </w:rPr>
        <w:t>VI</w:t>
      </w:r>
      <w:r w:rsidRPr="00987CF4">
        <w:rPr>
          <w:rFonts w:ascii="Times New Roman" w:hAnsi="Times New Roman" w:cs="Times New Roman"/>
          <w:b/>
          <w:bCs/>
        </w:rPr>
        <w:t>. Адреса  и подписи сторон</w:t>
      </w:r>
    </w:p>
    <w:tbl>
      <w:tblPr>
        <w:tblpPr w:leftFromText="180" w:rightFromText="180" w:vertAnchor="text" w:horzAnchor="margin" w:tblpY="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44"/>
        <w:gridCol w:w="4927"/>
      </w:tblGrid>
      <w:tr w:rsidR="00B613E3" w:rsidRPr="00987CF4">
        <w:trPr>
          <w:trHeight w:val="2684"/>
        </w:trPr>
        <w:tc>
          <w:tcPr>
            <w:tcW w:w="4644" w:type="dxa"/>
          </w:tcPr>
          <w:p w:rsidR="00B613E3" w:rsidRPr="00987CF4" w:rsidRDefault="00B613E3" w:rsidP="00987C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87CF4">
              <w:rPr>
                <w:rFonts w:ascii="Times New Roman" w:hAnsi="Times New Roman" w:cs="Times New Roman"/>
                <w:b/>
                <w:bCs/>
              </w:rPr>
              <w:t xml:space="preserve">             Продавец</w:t>
            </w:r>
          </w:p>
          <w:p w:rsidR="00B613E3" w:rsidRPr="00987CF4" w:rsidRDefault="00B613E3" w:rsidP="00987C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B613E3" w:rsidRPr="00A7505F" w:rsidRDefault="00B613E3" w:rsidP="003C6DC3">
            <w:pPr>
              <w:pStyle w:val="BodyTextIndent3"/>
              <w:spacing w:after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Шамилов Валерий Юрьевич</w:t>
            </w:r>
          </w:p>
          <w:p w:rsidR="00B613E3" w:rsidRPr="00CA2508" w:rsidRDefault="00B613E3" w:rsidP="00E90D0A">
            <w:pPr>
              <w:pStyle w:val="BodyTextIndent"/>
              <w:spacing w:after="0"/>
              <w:ind w:left="0"/>
              <w:jc w:val="both"/>
              <w:rPr>
                <w:rFonts w:ascii="Times New Roman" w:hAnsi="Times New Roman"/>
                <w:color w:val="333333"/>
                <w:sz w:val="20"/>
                <w:szCs w:val="20"/>
              </w:rPr>
            </w:pPr>
            <w:r w:rsidRPr="00E90D0A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Расчетный счет  </w:t>
            </w:r>
            <w:r>
              <w:t xml:space="preserve"> </w:t>
            </w:r>
            <w:r w:rsidRPr="00CA2508">
              <w:rPr>
                <w:rFonts w:ascii="Times New Roman" w:hAnsi="Times New Roman"/>
                <w:color w:val="333333"/>
                <w:sz w:val="20"/>
                <w:szCs w:val="20"/>
              </w:rPr>
              <w:t>40817810250002214638</w:t>
            </w:r>
          </w:p>
          <w:p w:rsidR="00B613E3" w:rsidRPr="00E90D0A" w:rsidRDefault="00B613E3" w:rsidP="00E90D0A">
            <w:pPr>
              <w:pStyle w:val="BodyTextIndent"/>
              <w:spacing w:after="0"/>
              <w:ind w:left="0"/>
              <w:jc w:val="both"/>
              <w:rPr>
                <w:rFonts w:ascii="Times New Roman" w:hAnsi="Times New Roman"/>
                <w:color w:val="333333"/>
                <w:sz w:val="20"/>
                <w:szCs w:val="20"/>
              </w:rPr>
            </w:pPr>
            <w:r w:rsidRPr="00E90D0A">
              <w:rPr>
                <w:rFonts w:ascii="Times New Roman" w:hAnsi="Times New Roman"/>
                <w:color w:val="333333"/>
                <w:sz w:val="20"/>
                <w:szCs w:val="20"/>
              </w:rPr>
              <w:t>Корр.счет  30101810600000000608</w:t>
            </w:r>
          </w:p>
          <w:p w:rsidR="00B613E3" w:rsidRPr="00E90D0A" w:rsidRDefault="00B613E3" w:rsidP="00E90D0A">
            <w:pPr>
              <w:pStyle w:val="BodyTextIndent"/>
              <w:spacing w:after="0"/>
              <w:ind w:left="0"/>
              <w:jc w:val="both"/>
              <w:rPr>
                <w:rFonts w:ascii="Times New Roman" w:hAnsi="Times New Roman"/>
                <w:color w:val="333333"/>
                <w:sz w:val="20"/>
                <w:szCs w:val="20"/>
              </w:rPr>
            </w:pPr>
            <w:r w:rsidRPr="00E90D0A">
              <w:rPr>
                <w:rFonts w:ascii="Times New Roman" w:hAnsi="Times New Roman"/>
                <w:color w:val="333333"/>
                <w:sz w:val="20"/>
                <w:szCs w:val="20"/>
              </w:rPr>
              <w:t>БИК  040813608</w:t>
            </w:r>
          </w:p>
          <w:p w:rsidR="00B613E3" w:rsidRPr="00E90D0A" w:rsidRDefault="00B613E3" w:rsidP="00E90D0A">
            <w:pPr>
              <w:pStyle w:val="BodyTextIndent"/>
              <w:spacing w:after="0"/>
              <w:ind w:left="0"/>
              <w:jc w:val="both"/>
              <w:rPr>
                <w:rFonts w:ascii="Times New Roman" w:hAnsi="Times New Roman"/>
                <w:color w:val="333333"/>
                <w:sz w:val="20"/>
                <w:szCs w:val="20"/>
              </w:rPr>
            </w:pPr>
            <w:r w:rsidRPr="00E90D0A">
              <w:rPr>
                <w:rFonts w:ascii="Times New Roman" w:hAnsi="Times New Roman"/>
                <w:color w:val="333333"/>
                <w:sz w:val="20"/>
                <w:szCs w:val="20"/>
              </w:rPr>
              <w:t>Название банка  Доп. офис 8635/0161 ПАО Сбербанк России</w:t>
            </w:r>
          </w:p>
          <w:p w:rsidR="00B613E3" w:rsidRPr="00CA2508" w:rsidRDefault="00B613E3" w:rsidP="00E90D0A">
            <w:pPr>
              <w:pStyle w:val="BodyTextIndent"/>
              <w:spacing w:after="0"/>
              <w:ind w:left="0"/>
              <w:jc w:val="both"/>
              <w:rPr>
                <w:rFonts w:ascii="Times New Roman" w:hAnsi="Times New Roman"/>
                <w:color w:val="333333"/>
                <w:sz w:val="20"/>
                <w:szCs w:val="20"/>
              </w:rPr>
            </w:pPr>
            <w:r w:rsidRPr="00E90D0A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ИНН  </w:t>
            </w:r>
            <w:r>
              <w:t xml:space="preserve"> </w:t>
            </w:r>
            <w:r w:rsidRPr="00CA2508">
              <w:rPr>
                <w:rFonts w:ascii="Times New Roman" w:hAnsi="Times New Roman"/>
                <w:color w:val="333333"/>
                <w:sz w:val="20"/>
                <w:szCs w:val="20"/>
              </w:rPr>
              <w:t>253612989721</w:t>
            </w:r>
          </w:p>
          <w:p w:rsidR="00B613E3" w:rsidRPr="00E90D0A" w:rsidRDefault="00B613E3" w:rsidP="00E90D0A">
            <w:pPr>
              <w:pStyle w:val="BodyTextIndent"/>
              <w:spacing w:after="0"/>
              <w:ind w:left="0"/>
              <w:jc w:val="both"/>
              <w:rPr>
                <w:rFonts w:ascii="Times New Roman" w:hAnsi="Times New Roman"/>
                <w:color w:val="333333"/>
                <w:sz w:val="20"/>
                <w:szCs w:val="20"/>
              </w:rPr>
            </w:pPr>
            <w:r w:rsidRPr="00E90D0A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Наименование получателя </w:t>
            </w:r>
            <w:r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Шамилов В.Ю.</w:t>
            </w:r>
          </w:p>
          <w:p w:rsidR="00B613E3" w:rsidRPr="00A7505F" w:rsidRDefault="00B613E3" w:rsidP="003C6DC3">
            <w:pPr>
              <w:pStyle w:val="BodyTextIndent3"/>
              <w:spacing w:after="0"/>
              <w:jc w:val="both"/>
              <w:rPr>
                <w:rFonts w:cs="Calibri"/>
                <w:sz w:val="24"/>
                <w:szCs w:val="24"/>
              </w:rPr>
            </w:pPr>
            <w:r w:rsidRPr="00A7505F">
              <w:rPr>
                <w:rFonts w:ascii="Times New Roman" w:hAnsi="Times New Roman"/>
                <w:sz w:val="23"/>
                <w:szCs w:val="23"/>
              </w:rPr>
              <w:t>.</w:t>
            </w:r>
          </w:p>
          <w:p w:rsidR="00B613E3" w:rsidRPr="00987CF4" w:rsidRDefault="00B613E3" w:rsidP="00C454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:rsidR="00B613E3" w:rsidRPr="00987CF4" w:rsidRDefault="00B613E3" w:rsidP="00987C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7CF4">
              <w:rPr>
                <w:rFonts w:ascii="Times New Roman" w:hAnsi="Times New Roman" w:cs="Times New Roman"/>
                <w:b/>
                <w:bCs/>
              </w:rPr>
              <w:t xml:space="preserve">              Покупатель:</w:t>
            </w:r>
          </w:p>
          <w:p w:rsidR="00B613E3" w:rsidRPr="00987CF4" w:rsidRDefault="00B613E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613E3" w:rsidRPr="00987CF4" w:rsidRDefault="00B613E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613E3" w:rsidRPr="00987CF4" w:rsidRDefault="00B613E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CF4">
              <w:rPr>
                <w:rFonts w:ascii="Times New Roman" w:hAnsi="Times New Roman" w:cs="Times New Roman"/>
              </w:rPr>
              <w:t>__________________________</w:t>
            </w:r>
          </w:p>
          <w:p w:rsidR="00B613E3" w:rsidRPr="00987CF4" w:rsidRDefault="00B613E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613E3" w:rsidRPr="00987CF4" w:rsidRDefault="00B613E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CF4">
              <w:rPr>
                <w:rFonts w:ascii="Times New Roman" w:hAnsi="Times New Roman" w:cs="Times New Roman"/>
              </w:rPr>
              <w:t>ИНН __________ КПП __________</w:t>
            </w:r>
          </w:p>
          <w:p w:rsidR="00B613E3" w:rsidRPr="00987CF4" w:rsidRDefault="00B613E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CF4">
              <w:rPr>
                <w:rFonts w:ascii="Times New Roman" w:hAnsi="Times New Roman" w:cs="Times New Roman"/>
              </w:rPr>
              <w:t>БИК __________</w:t>
            </w:r>
          </w:p>
          <w:p w:rsidR="00B613E3" w:rsidRPr="00987CF4" w:rsidRDefault="00B613E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CF4">
              <w:rPr>
                <w:rFonts w:ascii="Times New Roman" w:hAnsi="Times New Roman" w:cs="Times New Roman"/>
              </w:rPr>
              <w:t>к/с ____________</w:t>
            </w:r>
          </w:p>
          <w:p w:rsidR="00B613E3" w:rsidRPr="00987CF4" w:rsidRDefault="00B613E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CF4">
              <w:rPr>
                <w:rFonts w:ascii="Times New Roman" w:hAnsi="Times New Roman" w:cs="Times New Roman"/>
              </w:rPr>
              <w:t xml:space="preserve">р/с ____________ </w:t>
            </w:r>
          </w:p>
          <w:p w:rsidR="00B613E3" w:rsidRPr="00987CF4" w:rsidRDefault="00B613E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CF4">
              <w:rPr>
                <w:rFonts w:ascii="Times New Roman" w:hAnsi="Times New Roman" w:cs="Times New Roman"/>
              </w:rPr>
              <w:t>Банк:</w:t>
            </w:r>
          </w:p>
          <w:p w:rsidR="00B613E3" w:rsidRPr="00987CF4" w:rsidRDefault="00B613E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</w:p>
    <w:p w:rsidR="00B613E3" w:rsidRPr="003C6DC3" w:rsidRDefault="00B613E3" w:rsidP="003C6DC3">
      <w:pPr>
        <w:jc w:val="both"/>
        <w:rPr>
          <w:rFonts w:ascii="Times New Roman" w:hAnsi="Times New Roman" w:cs="Times New Roman"/>
          <w:b/>
          <w:bCs/>
        </w:rPr>
      </w:pPr>
      <w:r w:rsidRPr="003C6DC3">
        <w:rPr>
          <w:rFonts w:ascii="Times New Roman" w:hAnsi="Times New Roman" w:cs="Times New Roman"/>
          <w:b/>
          <w:bCs/>
        </w:rPr>
        <w:t xml:space="preserve">Финансовый управляющий         </w:t>
      </w:r>
      <w:r w:rsidRPr="003C6DC3">
        <w:rPr>
          <w:rFonts w:ascii="Times New Roman" w:hAnsi="Times New Roman" w:cs="Times New Roman"/>
          <w:b/>
          <w:bCs/>
        </w:rPr>
        <w:tab/>
      </w:r>
      <w:r w:rsidRPr="003C6DC3">
        <w:rPr>
          <w:rFonts w:ascii="Times New Roman" w:hAnsi="Times New Roman" w:cs="Times New Roman"/>
          <w:b/>
          <w:bCs/>
        </w:rPr>
        <w:tab/>
      </w:r>
      <w:r w:rsidRPr="003C6DC3">
        <w:rPr>
          <w:rFonts w:ascii="Times New Roman" w:hAnsi="Times New Roman" w:cs="Times New Roman"/>
          <w:b/>
          <w:bCs/>
        </w:rPr>
        <w:tab/>
      </w:r>
      <w:r w:rsidRPr="003C6DC3">
        <w:rPr>
          <w:rFonts w:ascii="Times New Roman" w:hAnsi="Times New Roman" w:cs="Times New Roman"/>
          <w:b/>
          <w:bCs/>
        </w:rPr>
        <w:tab/>
      </w:r>
    </w:p>
    <w:p w:rsidR="00B613E3" w:rsidRPr="00883A8B" w:rsidRDefault="00B613E3" w:rsidP="003C6DC3">
      <w:pPr>
        <w:rPr>
          <w:rFonts w:ascii="Times New Roman" w:hAnsi="Times New Roman" w:cs="Times New Roman"/>
          <w:b/>
          <w:bCs/>
        </w:rPr>
      </w:pPr>
      <w:r w:rsidRPr="003C6DC3">
        <w:rPr>
          <w:rFonts w:ascii="Times New Roman" w:hAnsi="Times New Roman" w:cs="Times New Roman"/>
          <w:b/>
          <w:bCs/>
        </w:rPr>
        <w:t xml:space="preserve">_____________________/ </w:t>
      </w:r>
      <w:r>
        <w:rPr>
          <w:rFonts w:ascii="Times New Roman" w:hAnsi="Times New Roman" w:cs="Times New Roman"/>
          <w:b/>
          <w:bCs/>
          <w:color w:val="000000"/>
        </w:rPr>
        <w:t>Авраменко С.Б</w:t>
      </w:r>
      <w:r w:rsidRPr="003C6DC3">
        <w:rPr>
          <w:rFonts w:ascii="Times New Roman" w:hAnsi="Times New Roman" w:cs="Times New Roman"/>
          <w:b/>
          <w:bCs/>
          <w:color w:val="000000"/>
        </w:rPr>
        <w:t>.</w:t>
      </w:r>
      <w:r w:rsidRPr="003C6DC3">
        <w:rPr>
          <w:rFonts w:ascii="Times New Roman" w:hAnsi="Times New Roman" w:cs="Times New Roman"/>
          <w:b/>
          <w:bCs/>
        </w:rPr>
        <w:t>/</w:t>
      </w:r>
      <w:bookmarkStart w:id="0" w:name="_GoBack"/>
      <w:bookmarkEnd w:id="0"/>
      <w:r w:rsidRPr="003C6DC3">
        <w:rPr>
          <w:rFonts w:ascii="Times New Roman" w:hAnsi="Times New Roman" w:cs="Times New Roman"/>
          <w:b/>
          <w:bCs/>
        </w:rPr>
        <w:tab/>
      </w:r>
      <w:r w:rsidRPr="00883A8B">
        <w:rPr>
          <w:rFonts w:ascii="Times New Roman" w:hAnsi="Times New Roman" w:cs="Times New Roman"/>
          <w:b/>
          <w:bCs/>
        </w:rPr>
        <w:t xml:space="preserve">                       ________________________/_________</w:t>
      </w:r>
    </w:p>
    <w:p w:rsidR="00B613E3" w:rsidRPr="007B17B0" w:rsidRDefault="00B613E3" w:rsidP="00883A8B"/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</w:p>
    <w:p w:rsidR="00B613E3" w:rsidRPr="00987CF4" w:rsidRDefault="00B613E3" w:rsidP="00987CF4">
      <w:pPr>
        <w:spacing w:after="0" w:line="240" w:lineRule="auto"/>
        <w:rPr>
          <w:rFonts w:ascii="Times New Roman" w:hAnsi="Times New Roman" w:cs="Times New Roman"/>
        </w:rPr>
      </w:pPr>
    </w:p>
    <w:sectPr w:rsidR="00B613E3" w:rsidRPr="00987CF4" w:rsidSect="00987CF4">
      <w:footerReference w:type="default" r:id="rId7"/>
      <w:pgSz w:w="11906" w:h="16838"/>
      <w:pgMar w:top="709" w:right="850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3E3" w:rsidRDefault="00B613E3" w:rsidP="00A7044E">
      <w:pPr>
        <w:spacing w:after="0" w:line="240" w:lineRule="auto"/>
      </w:pPr>
      <w:r>
        <w:separator/>
      </w:r>
    </w:p>
  </w:endnote>
  <w:endnote w:type="continuationSeparator" w:id="0">
    <w:p w:rsidR="00B613E3" w:rsidRDefault="00B613E3" w:rsidP="00A70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E3" w:rsidRDefault="00B613E3" w:rsidP="00EF56F8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B613E3" w:rsidRPr="009605FB" w:rsidRDefault="00B613E3" w:rsidP="00EF56F8">
    <w:pPr>
      <w:pStyle w:val="Footer"/>
      <w:ind w:right="360"/>
      <w:rPr>
        <w:rFonts w:ascii="Tahoma" w:hAnsi="Tahoma" w:cs="Tahoma"/>
        <w:sz w:val="18"/>
        <w:szCs w:val="18"/>
      </w:rPr>
    </w:pPr>
    <w:r w:rsidRPr="009605FB">
      <w:rPr>
        <w:rFonts w:ascii="Tahoma" w:hAnsi="Tahoma" w:cs="Tahoma"/>
        <w:sz w:val="18"/>
        <w:szCs w:val="18"/>
      </w:rPr>
      <w:t>Продавец:                                                                                  Покупатель: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3E3" w:rsidRDefault="00B613E3" w:rsidP="00A7044E">
      <w:pPr>
        <w:spacing w:after="0" w:line="240" w:lineRule="auto"/>
      </w:pPr>
      <w:r>
        <w:separator/>
      </w:r>
    </w:p>
  </w:footnote>
  <w:footnote w:type="continuationSeparator" w:id="0">
    <w:p w:rsidR="00B613E3" w:rsidRDefault="00B613E3" w:rsidP="00A704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F2717"/>
    <w:multiLevelType w:val="hybridMultilevel"/>
    <w:tmpl w:val="14F677D6"/>
    <w:lvl w:ilvl="0" w:tplc="6B6CA6CA">
      <w:start w:val="1"/>
      <w:numFmt w:val="upperRoman"/>
      <w:lvlText w:val="%1."/>
      <w:lvlJc w:val="left"/>
      <w:pPr>
        <w:ind w:left="1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5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2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19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7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4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1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48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5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60A1"/>
    <w:rsid w:val="00033B68"/>
    <w:rsid w:val="0004710F"/>
    <w:rsid w:val="0005164D"/>
    <w:rsid w:val="00076F21"/>
    <w:rsid w:val="00102EFA"/>
    <w:rsid w:val="001359A7"/>
    <w:rsid w:val="001E1655"/>
    <w:rsid w:val="001F2AF7"/>
    <w:rsid w:val="00201EC6"/>
    <w:rsid w:val="00205B58"/>
    <w:rsid w:val="0023577C"/>
    <w:rsid w:val="00254388"/>
    <w:rsid w:val="002659FA"/>
    <w:rsid w:val="002E11DB"/>
    <w:rsid w:val="002E4A18"/>
    <w:rsid w:val="00375157"/>
    <w:rsid w:val="003A151D"/>
    <w:rsid w:val="003C191A"/>
    <w:rsid w:val="003C6DC3"/>
    <w:rsid w:val="004025AB"/>
    <w:rsid w:val="00417533"/>
    <w:rsid w:val="004230D0"/>
    <w:rsid w:val="0043713B"/>
    <w:rsid w:val="00477D33"/>
    <w:rsid w:val="00497712"/>
    <w:rsid w:val="004C1331"/>
    <w:rsid w:val="004C19CF"/>
    <w:rsid w:val="004C5B08"/>
    <w:rsid w:val="00500895"/>
    <w:rsid w:val="00532094"/>
    <w:rsid w:val="00533AB9"/>
    <w:rsid w:val="00544534"/>
    <w:rsid w:val="005511C1"/>
    <w:rsid w:val="00563467"/>
    <w:rsid w:val="0058193B"/>
    <w:rsid w:val="005B34B0"/>
    <w:rsid w:val="00647ED9"/>
    <w:rsid w:val="00676874"/>
    <w:rsid w:val="006A6B6D"/>
    <w:rsid w:val="006B671D"/>
    <w:rsid w:val="006B744C"/>
    <w:rsid w:val="006D524A"/>
    <w:rsid w:val="00713C50"/>
    <w:rsid w:val="00723824"/>
    <w:rsid w:val="00735605"/>
    <w:rsid w:val="00742C73"/>
    <w:rsid w:val="00760B08"/>
    <w:rsid w:val="00764CE8"/>
    <w:rsid w:val="007705AB"/>
    <w:rsid w:val="00781121"/>
    <w:rsid w:val="007A39E7"/>
    <w:rsid w:val="007B17B0"/>
    <w:rsid w:val="007C4EAC"/>
    <w:rsid w:val="007F30D4"/>
    <w:rsid w:val="008300D3"/>
    <w:rsid w:val="00883A8B"/>
    <w:rsid w:val="0088773D"/>
    <w:rsid w:val="008B4EC2"/>
    <w:rsid w:val="008B5BD2"/>
    <w:rsid w:val="008E7DB7"/>
    <w:rsid w:val="009132A3"/>
    <w:rsid w:val="009605FB"/>
    <w:rsid w:val="00966FF2"/>
    <w:rsid w:val="00984D6F"/>
    <w:rsid w:val="00987CF4"/>
    <w:rsid w:val="00992746"/>
    <w:rsid w:val="009B0086"/>
    <w:rsid w:val="009C0391"/>
    <w:rsid w:val="009D25B3"/>
    <w:rsid w:val="00A15F54"/>
    <w:rsid w:val="00A30E17"/>
    <w:rsid w:val="00A3358E"/>
    <w:rsid w:val="00A55660"/>
    <w:rsid w:val="00A611B0"/>
    <w:rsid w:val="00A7044E"/>
    <w:rsid w:val="00A7505F"/>
    <w:rsid w:val="00A94003"/>
    <w:rsid w:val="00AB2E1A"/>
    <w:rsid w:val="00AB60A1"/>
    <w:rsid w:val="00AC1212"/>
    <w:rsid w:val="00B613E3"/>
    <w:rsid w:val="00B76961"/>
    <w:rsid w:val="00BA4E98"/>
    <w:rsid w:val="00BC570D"/>
    <w:rsid w:val="00BF3534"/>
    <w:rsid w:val="00BF7357"/>
    <w:rsid w:val="00C454AC"/>
    <w:rsid w:val="00C47BE3"/>
    <w:rsid w:val="00C90ADA"/>
    <w:rsid w:val="00CA2508"/>
    <w:rsid w:val="00CC2C45"/>
    <w:rsid w:val="00CC3BFD"/>
    <w:rsid w:val="00CF63F9"/>
    <w:rsid w:val="00D22348"/>
    <w:rsid w:val="00D37FC8"/>
    <w:rsid w:val="00D60CAB"/>
    <w:rsid w:val="00DA1E6B"/>
    <w:rsid w:val="00DD1F47"/>
    <w:rsid w:val="00DE406C"/>
    <w:rsid w:val="00E02946"/>
    <w:rsid w:val="00E51C93"/>
    <w:rsid w:val="00E81E84"/>
    <w:rsid w:val="00E90D0A"/>
    <w:rsid w:val="00EC7C79"/>
    <w:rsid w:val="00EF56F8"/>
    <w:rsid w:val="00F237AB"/>
    <w:rsid w:val="00F55EE3"/>
    <w:rsid w:val="00F57144"/>
    <w:rsid w:val="00F901BD"/>
    <w:rsid w:val="00FB6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44E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B60A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B60A1"/>
    <w:rPr>
      <w:rFonts w:ascii="Times New Roman" w:hAnsi="Times New Roman" w:cs="Times New Roman"/>
      <w:sz w:val="24"/>
    </w:rPr>
  </w:style>
  <w:style w:type="character" w:styleId="PageNumber">
    <w:name w:val="page number"/>
    <w:basedOn w:val="DefaultParagraphFont"/>
    <w:uiPriority w:val="99"/>
    <w:rsid w:val="00AB60A1"/>
    <w:rPr>
      <w:rFonts w:cs="Times New Roman"/>
    </w:rPr>
  </w:style>
  <w:style w:type="paragraph" w:styleId="ListParagraph">
    <w:name w:val="List Paragraph"/>
    <w:basedOn w:val="Normal"/>
    <w:uiPriority w:val="99"/>
    <w:qFormat/>
    <w:rsid w:val="009605FB"/>
    <w:pPr>
      <w:ind w:left="720"/>
    </w:pPr>
  </w:style>
  <w:style w:type="paragraph" w:styleId="Header">
    <w:name w:val="header"/>
    <w:basedOn w:val="Normal"/>
    <w:link w:val="HeaderChar"/>
    <w:uiPriority w:val="99"/>
    <w:semiHidden/>
    <w:rsid w:val="00960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605FB"/>
    <w:rPr>
      <w:rFonts w:cs="Times New Roman"/>
    </w:rPr>
  </w:style>
  <w:style w:type="paragraph" w:customStyle="1" w:styleId="a">
    <w:name w:val="Знак"/>
    <w:basedOn w:val="Normal"/>
    <w:uiPriority w:val="99"/>
    <w:rsid w:val="004230D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BodyTextIndent3">
    <w:name w:val="Body Text Indent 3"/>
    <w:basedOn w:val="Normal"/>
    <w:link w:val="BodyTextIndent3Char1"/>
    <w:uiPriority w:val="99"/>
    <w:rsid w:val="00883A8B"/>
    <w:pPr>
      <w:spacing w:after="120" w:line="240" w:lineRule="auto"/>
      <w:ind w:left="283"/>
    </w:pPr>
    <w:rPr>
      <w:rFonts w:cs="Times New Roman"/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E81E84"/>
    <w:rPr>
      <w:rFonts w:cs="Times New Roman"/>
      <w:sz w:val="16"/>
    </w:rPr>
  </w:style>
  <w:style w:type="character" w:customStyle="1" w:styleId="BodyTextIndent3Char1">
    <w:name w:val="Body Text Indent 3 Char1"/>
    <w:link w:val="BodyTextIndent3"/>
    <w:uiPriority w:val="99"/>
    <w:locked/>
    <w:rsid w:val="00883A8B"/>
    <w:rPr>
      <w:sz w:val="16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E90D0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888</Words>
  <Characters>5062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Консультант</dc:creator>
  <cp:keywords/>
  <dc:description/>
  <cp:lastModifiedBy>админ</cp:lastModifiedBy>
  <cp:revision>2</cp:revision>
  <dcterms:created xsi:type="dcterms:W3CDTF">2017-09-09T06:11:00Z</dcterms:created>
  <dcterms:modified xsi:type="dcterms:W3CDTF">2017-09-09T06:11:00Z</dcterms:modified>
</cp:coreProperties>
</file>